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611705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21400" wp14:editId="079EF071">
                <wp:simplePos x="0" y="0"/>
                <wp:positionH relativeFrom="margin">
                  <wp:align>left</wp:align>
                </wp:positionH>
                <wp:positionV relativeFrom="paragraph">
                  <wp:posOffset>-2752</wp:posOffset>
                </wp:positionV>
                <wp:extent cx="6608233" cy="613834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8233" cy="613834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8EC221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76BA6AFD" w14:textId="30B954A0" w:rsidR="00636581" w:rsidRPr="000F3215" w:rsidRDefault="00FE51EB" w:rsidP="000F3215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Independent Verification Declaration for OPCP-L5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2140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2pt;width:520.35pt;height:48.3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" fillcolor="#e77d70" stroked="f" strokeweight=".5pt">
                <v:textbox>
                  <w:txbxContent>
                    <w:p w14:paraId="638EC221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76BA6AFD" w14:textId="30B954A0" w:rsidR="00636581" w:rsidRPr="000F3215" w:rsidRDefault="00FE51EB" w:rsidP="000F3215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Independent Verification Declaration for OPCP-L5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BD232F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30FBB265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7C4EF55F" w14:textId="7C2825F5" w:rsidR="000F3215" w:rsidRDefault="000F3215" w:rsidP="000F3215">
      <w:pPr>
        <w:rPr>
          <w:rFonts w:asciiTheme="minorHAnsi" w:hAnsiTheme="minorHAnsi" w:cstheme="minorHAnsi"/>
        </w:rPr>
      </w:pPr>
    </w:p>
    <w:p w14:paraId="3EA5C54D" w14:textId="77777777" w:rsidR="00F87BDE" w:rsidRPr="00F87BDE" w:rsidRDefault="00F87BDE" w:rsidP="00F87BDE">
      <w:pPr>
        <w:keepNext/>
        <w:spacing w:before="240" w:after="120"/>
        <w:ind w:right="-142"/>
        <w:rPr>
          <w:rFonts w:ascii="Calibri" w:hAnsi="Calibri" w:cs="Calibri"/>
          <w:bCs/>
          <w:noProof/>
          <w:color w:val="3B3838"/>
          <w:lang w:eastAsia="en-US"/>
        </w:rPr>
      </w:pPr>
      <w:r w:rsidRPr="00F87BDE">
        <w:rPr>
          <w:rFonts w:ascii="Calibri" w:hAnsi="Calibri" w:cs="Calibri"/>
          <w:bCs/>
          <w:noProof/>
          <w:color w:val="3B3838"/>
          <w:lang w:eastAsia="en-US"/>
        </w:rPr>
        <w:t xml:space="preserve">This form is to be completed by the tutor. Please email all documentation to </w:t>
      </w:r>
      <w:hyperlink r:id="rId10" w:history="1">
        <w:r w:rsidRPr="00F87BDE">
          <w:rPr>
            <w:rFonts w:ascii="Calibri" w:hAnsi="Calibri" w:cs="Calibri"/>
            <w:bCs/>
            <w:noProof/>
            <w:color w:val="0000FF"/>
            <w:u w:val="single"/>
            <w:lang w:eastAsia="en-US"/>
          </w:rPr>
          <w:t>verification@cpcab.co.uk</w:t>
        </w:r>
      </w:hyperlink>
      <w:r w:rsidRPr="00F87BDE">
        <w:rPr>
          <w:rFonts w:ascii="Calibri" w:hAnsi="Calibri" w:cs="Calibri"/>
          <w:bCs/>
          <w:noProof/>
          <w:color w:val="3B3838"/>
          <w:sz w:val="20"/>
          <w:szCs w:val="20"/>
          <w:lang w:eastAsia="en-US"/>
        </w:rPr>
        <w:t xml:space="preserve"> </w:t>
      </w:r>
    </w:p>
    <w:p w14:paraId="788EE659" w14:textId="77777777" w:rsidR="00F87BDE" w:rsidRPr="00F87BDE" w:rsidRDefault="00F87BDE" w:rsidP="00F87BDE">
      <w:pPr>
        <w:keepNext/>
        <w:spacing w:before="120" w:after="120"/>
        <w:ind w:right="-286"/>
        <w:rPr>
          <w:rFonts w:ascii="Calibri" w:hAnsi="Calibri" w:cs="Arial"/>
          <w:noProof/>
          <w:color w:val="3B3838"/>
          <w:lang w:eastAsia="en-US"/>
        </w:rPr>
      </w:pPr>
      <w:r w:rsidRPr="00F87BDE">
        <w:rPr>
          <w:rFonts w:ascii="Calibri" w:hAnsi="Calibri" w:cs="Arial"/>
          <w:noProof/>
          <w:color w:val="3B3838"/>
          <w:lang w:eastAsia="en-US"/>
        </w:rPr>
        <w:t xml:space="preserve">Please provide the following documentation to support the assessment of this candidate group. </w:t>
      </w:r>
      <w:r w:rsidRPr="00F87BDE">
        <w:rPr>
          <w:rFonts w:ascii="Calibri" w:hAnsi="Calibri" w:cs="Arial"/>
          <w:b/>
          <w:bCs/>
          <w:noProof/>
          <w:color w:val="3B3838"/>
          <w:lang w:eastAsia="en-US"/>
        </w:rPr>
        <w:t xml:space="preserve">Failure to provide ALL this information will delay the Independent Verification and certification of the group. </w:t>
      </w:r>
      <w:r w:rsidRPr="00F87BDE">
        <w:rPr>
          <w:rFonts w:ascii="Calibri" w:hAnsi="Calibri" w:cs="Arial"/>
          <w:noProof/>
          <w:color w:val="3B3838"/>
          <w:lang w:eastAsia="en-US"/>
        </w:rPr>
        <w:t>Please use this table as a checklist to ensure that you have provided all the relevant documents for Independent Verification.</w:t>
      </w:r>
    </w:p>
    <w:tbl>
      <w:tblPr>
        <w:tblW w:w="10525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4024"/>
        <w:gridCol w:w="1867"/>
        <w:gridCol w:w="1906"/>
        <w:gridCol w:w="1445"/>
        <w:gridCol w:w="1283"/>
      </w:tblGrid>
      <w:tr w:rsidR="00F87BDE" w:rsidRPr="00F87BDE" w14:paraId="6B24EC66" w14:textId="77777777" w:rsidTr="00C242A4">
        <w:trPr>
          <w:cantSplit/>
        </w:trPr>
        <w:tc>
          <w:tcPr>
            <w:tcW w:w="7797" w:type="dxa"/>
            <w:gridSpan w:val="3"/>
            <w:tcBorders>
              <w:top w:val="single" w:sz="6" w:space="0" w:color="3B3838"/>
              <w:left w:val="single" w:sz="6" w:space="0" w:color="3B3838"/>
              <w:bottom w:val="nil"/>
              <w:right w:val="nil"/>
            </w:tcBorders>
            <w:shd w:val="clear" w:color="auto" w:fill="auto"/>
          </w:tcPr>
          <w:p w14:paraId="1D27DA32" w14:textId="77777777" w:rsidR="00F87BDE" w:rsidRPr="00F87BDE" w:rsidRDefault="00F87BDE" w:rsidP="00F87BDE">
            <w:pPr>
              <w:spacing w:before="100" w:after="100"/>
              <w:rPr>
                <w:rFonts w:ascii="Calibri" w:hAnsi="Calibri" w:cs="Arial"/>
                <w:color w:val="000000"/>
              </w:rPr>
            </w:pPr>
            <w:r w:rsidRPr="00F87BDE">
              <w:rPr>
                <w:rFonts w:ascii="Calibri" w:hAnsi="Calibri" w:cs="Arial"/>
                <w:color w:val="000000"/>
              </w:rPr>
              <w:t>Centre name:</w:t>
            </w:r>
          </w:p>
        </w:tc>
        <w:tc>
          <w:tcPr>
            <w:tcW w:w="2695" w:type="dxa"/>
            <w:gridSpan w:val="2"/>
            <w:tcBorders>
              <w:top w:val="single" w:sz="6" w:space="0" w:color="3B3838"/>
              <w:left w:val="nil"/>
              <w:bottom w:val="nil"/>
              <w:right w:val="single" w:sz="6" w:space="0" w:color="3B3838"/>
            </w:tcBorders>
            <w:shd w:val="clear" w:color="auto" w:fill="auto"/>
          </w:tcPr>
          <w:p w14:paraId="1CEA7F5E" w14:textId="77777777" w:rsidR="00F87BDE" w:rsidRPr="00F87BDE" w:rsidRDefault="00F87BDE" w:rsidP="00F87BDE">
            <w:pPr>
              <w:spacing w:before="100" w:after="100"/>
              <w:ind w:right="-248"/>
              <w:rPr>
                <w:rFonts w:ascii="Calibri" w:hAnsi="Calibri" w:cs="Calibri"/>
                <w:bCs/>
                <w:color w:val="000000"/>
              </w:rPr>
            </w:pPr>
            <w:r w:rsidRPr="00F87BDE">
              <w:rPr>
                <w:rFonts w:ascii="Calibri" w:hAnsi="Calibri" w:cs="Calibri"/>
                <w:bCs/>
                <w:color w:val="000000"/>
              </w:rPr>
              <w:t>Centre number:</w:t>
            </w:r>
          </w:p>
        </w:tc>
      </w:tr>
      <w:tr w:rsidR="00F87BDE" w:rsidRPr="00F87BDE" w14:paraId="44C0C9FD" w14:textId="77777777" w:rsidTr="00C242A4">
        <w:trPr>
          <w:cantSplit/>
        </w:trPr>
        <w:tc>
          <w:tcPr>
            <w:tcW w:w="7797" w:type="dxa"/>
            <w:gridSpan w:val="3"/>
            <w:tcBorders>
              <w:top w:val="nil"/>
              <w:left w:val="single" w:sz="6" w:space="0" w:color="3B3838"/>
              <w:bottom w:val="single" w:sz="6" w:space="0" w:color="3B3838"/>
            </w:tcBorders>
            <w:shd w:val="clear" w:color="auto" w:fill="auto"/>
          </w:tcPr>
          <w:p w14:paraId="028DE830" w14:textId="2B3F5376" w:rsidR="00F87BDE" w:rsidRPr="00F87BDE" w:rsidRDefault="00F87BDE" w:rsidP="00F87BDE">
            <w:pPr>
              <w:spacing w:before="100" w:after="100"/>
              <w:rPr>
                <w:rFonts w:ascii="Calibri" w:hAnsi="Calibri" w:cs="Calibri"/>
                <w:bCs/>
                <w:color w:val="000000"/>
              </w:rPr>
            </w:pPr>
            <w:r w:rsidRPr="00F87BDE">
              <w:rPr>
                <w:rFonts w:ascii="Calibri" w:hAnsi="Calibri" w:cs="Calibri"/>
                <w:bCs/>
                <w:color w:val="000000"/>
              </w:rPr>
              <w:t>T</w:t>
            </w:r>
            <w:r w:rsidRPr="00F87BDE">
              <w:rPr>
                <w:rFonts w:ascii="Calibri" w:hAnsi="Calibri" w:cs="Calibri"/>
                <w:color w:val="000000"/>
              </w:rPr>
              <w:t xml:space="preserve">utor </w:t>
            </w:r>
            <w:r w:rsidRPr="00F87BDE">
              <w:rPr>
                <w:rFonts w:ascii="Calibri" w:hAnsi="Calibri" w:cs="Calibri"/>
                <w:bCs/>
                <w:color w:val="000000"/>
              </w:rPr>
              <w:t>name and e-mail address:</w:t>
            </w:r>
          </w:p>
        </w:tc>
        <w:tc>
          <w:tcPr>
            <w:tcW w:w="2695" w:type="dxa"/>
            <w:gridSpan w:val="2"/>
            <w:tcBorders>
              <w:top w:val="nil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191138E8" w14:textId="77777777" w:rsidR="00F87BDE" w:rsidRPr="00F87BDE" w:rsidRDefault="00F87BDE" w:rsidP="00F87BDE">
            <w:pPr>
              <w:spacing w:before="100" w:after="100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F87BDE" w:rsidRPr="00F87BDE" w14:paraId="60A36293" w14:textId="77777777" w:rsidTr="00C242A4">
        <w:tblPrEx>
          <w:tblBorders>
            <w:top w:val="single" w:sz="6" w:space="0" w:color="3B3838"/>
            <w:left w:val="single" w:sz="6" w:space="0" w:color="3B3838"/>
            <w:bottom w:val="single" w:sz="6" w:space="0" w:color="3B3838"/>
            <w:right w:val="single" w:sz="6" w:space="0" w:color="3B3838"/>
            <w:insideH w:val="single" w:sz="6" w:space="0" w:color="3B3838"/>
            <w:insideV w:val="single" w:sz="6" w:space="0" w:color="3B3838"/>
          </w:tblBorders>
        </w:tblPrEx>
        <w:trPr>
          <w:cantSplit/>
          <w:trHeight w:val="473"/>
        </w:trPr>
        <w:tc>
          <w:tcPr>
            <w:tcW w:w="4024" w:type="dxa"/>
            <w:tcBorders>
              <w:right w:val="nil"/>
            </w:tcBorders>
            <w:shd w:val="clear" w:color="auto" w:fill="auto"/>
          </w:tcPr>
          <w:p w14:paraId="54B860EB" w14:textId="77777777" w:rsidR="00F87BDE" w:rsidRPr="00F87BDE" w:rsidRDefault="00F87BDE" w:rsidP="00F87BDE">
            <w:pPr>
              <w:spacing w:before="100" w:after="100"/>
              <w:rPr>
                <w:rFonts w:ascii="Calibri" w:hAnsi="Calibri" w:cs="Calibri"/>
                <w:bCs/>
                <w:color w:val="000000"/>
              </w:rPr>
            </w:pPr>
            <w:r w:rsidRPr="00F87BDE">
              <w:rPr>
                <w:rFonts w:ascii="Calibri" w:hAnsi="Calibri" w:cs="Calibri"/>
                <w:bCs/>
                <w:color w:val="000000"/>
              </w:rPr>
              <w:t>CPCAB group number:</w:t>
            </w:r>
          </w:p>
        </w:tc>
        <w:tc>
          <w:tcPr>
            <w:tcW w:w="6468" w:type="dxa"/>
            <w:gridSpan w:val="4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406AEA18" w14:textId="77777777" w:rsidR="00F87BDE" w:rsidRPr="00F87BDE" w:rsidRDefault="00F87BDE" w:rsidP="00F87BDE">
            <w:pPr>
              <w:spacing w:before="100" w:after="100"/>
              <w:ind w:right="-386"/>
              <w:rPr>
                <w:rFonts w:ascii="Calibri" w:hAnsi="Calibri" w:cs="Calibri"/>
              </w:rPr>
            </w:pPr>
          </w:p>
        </w:tc>
      </w:tr>
      <w:tr w:rsidR="00F87BDE" w:rsidRPr="00F87BDE" w14:paraId="42E65E64" w14:textId="77777777" w:rsidTr="00C242A4">
        <w:trPr>
          <w:cantSplit/>
        </w:trPr>
        <w:tc>
          <w:tcPr>
            <w:tcW w:w="10525" w:type="dxa"/>
            <w:gridSpan w:val="5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770982A8" w14:textId="77777777" w:rsidR="00F87BDE" w:rsidRPr="00F87BDE" w:rsidRDefault="00F87BDE" w:rsidP="00F87BDE">
            <w:pPr>
              <w:spacing w:before="120" w:after="100"/>
              <w:rPr>
                <w:rFonts w:ascii="Calibri" w:hAnsi="Calibri" w:cs="Arial"/>
                <w:color w:val="000000"/>
              </w:rPr>
            </w:pPr>
            <w:r w:rsidRPr="00F87BDE">
              <w:rPr>
                <w:rFonts w:ascii="Calibri" w:hAnsi="Calibri" w:cs="Arial"/>
                <w:color w:val="000000"/>
              </w:rPr>
              <w:t>Number of Practice Reviews submitted for Independent Verification:</w:t>
            </w:r>
          </w:p>
        </w:tc>
      </w:tr>
      <w:tr w:rsidR="00F87BDE" w:rsidRPr="00F87BDE" w14:paraId="26BEB258" w14:textId="77777777" w:rsidTr="00C242A4">
        <w:trPr>
          <w:cantSplit/>
        </w:trPr>
        <w:tc>
          <w:tcPr>
            <w:tcW w:w="10525" w:type="dxa"/>
            <w:gridSpan w:val="5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E7E6E6"/>
          </w:tcPr>
          <w:p w14:paraId="691A0856" w14:textId="77777777" w:rsidR="00F87BDE" w:rsidRPr="00F87BDE" w:rsidRDefault="00F87BDE" w:rsidP="00F87BDE">
            <w:pPr>
              <w:spacing w:before="100" w:after="100"/>
              <w:jc w:val="center"/>
              <w:rPr>
                <w:rFonts w:ascii="Calibri" w:hAnsi="Calibri" w:cs="Arial"/>
                <w:color w:val="000000"/>
              </w:rPr>
            </w:pPr>
            <w:r w:rsidRPr="00F87BDE">
              <w:rPr>
                <w:rFonts w:ascii="Calibri" w:hAnsi="Calibri" w:cs="Arial"/>
                <w:color w:val="000000"/>
              </w:rPr>
              <w:t>Internal Quality Assurance</w:t>
            </w:r>
          </w:p>
        </w:tc>
      </w:tr>
      <w:tr w:rsidR="00F87BDE" w:rsidRPr="00F87BDE" w14:paraId="5CF1510C" w14:textId="77777777" w:rsidTr="00C242A4">
        <w:trPr>
          <w:cantSplit/>
        </w:trPr>
        <w:tc>
          <w:tcPr>
            <w:tcW w:w="5891" w:type="dxa"/>
            <w:gridSpan w:val="2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7CCCB168" w14:textId="77777777" w:rsidR="00F87BDE" w:rsidRPr="00F87BDE" w:rsidRDefault="00F87BDE" w:rsidP="00F87BDE">
            <w:pPr>
              <w:spacing w:before="100" w:after="100"/>
              <w:ind w:right="1509"/>
              <w:rPr>
                <w:rFonts w:ascii="Calibri" w:hAnsi="Calibri" w:cs="Arial"/>
                <w:color w:val="000000"/>
              </w:rPr>
            </w:pPr>
            <w:r w:rsidRPr="00F87BDE">
              <w:rPr>
                <w:rFonts w:ascii="Calibri" w:hAnsi="Calibri" w:cs="Arial"/>
                <w:color w:val="000000"/>
              </w:rPr>
              <w:t>Name of Internal Moderator:</w:t>
            </w:r>
          </w:p>
        </w:tc>
        <w:tc>
          <w:tcPr>
            <w:tcW w:w="4634" w:type="dxa"/>
            <w:gridSpan w:val="3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53BEE202" w14:textId="77777777" w:rsidR="00F87BDE" w:rsidRPr="00F87BDE" w:rsidRDefault="00F87BDE" w:rsidP="00F87BDE">
            <w:pPr>
              <w:spacing w:before="100" w:after="100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F87BDE" w:rsidRPr="00F87BDE" w14:paraId="7A6CB30A" w14:textId="77777777" w:rsidTr="00C242A4">
        <w:trPr>
          <w:cantSplit/>
        </w:trPr>
        <w:tc>
          <w:tcPr>
            <w:tcW w:w="5891" w:type="dxa"/>
            <w:gridSpan w:val="2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30BF2FE6" w14:textId="77777777" w:rsidR="00F87BDE" w:rsidRPr="00F87BDE" w:rsidRDefault="00F87BDE" w:rsidP="00F87BDE">
            <w:pPr>
              <w:spacing w:before="100" w:after="100"/>
              <w:ind w:right="248"/>
              <w:rPr>
                <w:rFonts w:ascii="Calibri" w:hAnsi="Calibri" w:cs="Arial"/>
                <w:color w:val="000000"/>
              </w:rPr>
            </w:pPr>
            <w:r w:rsidRPr="00F87BDE">
              <w:rPr>
                <w:rFonts w:ascii="Calibri" w:hAnsi="Calibri" w:cs="Arial"/>
                <w:color w:val="000000"/>
              </w:rPr>
              <w:t>How many Practice Reviews have been Internally Moderated from this group?</w:t>
            </w:r>
          </w:p>
        </w:tc>
        <w:tc>
          <w:tcPr>
            <w:tcW w:w="4634" w:type="dxa"/>
            <w:gridSpan w:val="3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319D4BAB" w14:textId="77777777" w:rsidR="00F87BDE" w:rsidRPr="00F87BDE" w:rsidRDefault="00F87BDE" w:rsidP="00F87BDE">
            <w:pPr>
              <w:rPr>
                <w:rFonts w:ascii="Calibri" w:hAnsi="Calibri" w:cs="Calibri"/>
                <w:color w:val="000000"/>
              </w:rPr>
            </w:pPr>
          </w:p>
        </w:tc>
      </w:tr>
      <w:tr w:rsidR="00F87BDE" w:rsidRPr="00F87BDE" w14:paraId="21052842" w14:textId="77777777" w:rsidTr="00C242A4">
        <w:trPr>
          <w:cantSplit/>
        </w:trPr>
        <w:tc>
          <w:tcPr>
            <w:tcW w:w="5891" w:type="dxa"/>
            <w:gridSpan w:val="2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371D7142" w14:textId="77777777" w:rsidR="00F87BDE" w:rsidRPr="00F87BDE" w:rsidRDefault="00F87BDE" w:rsidP="00F87BDE">
            <w:pPr>
              <w:spacing w:before="100" w:after="100"/>
              <w:rPr>
                <w:rFonts w:ascii="Calibri" w:hAnsi="Calibri" w:cs="Arial"/>
                <w:color w:val="000000"/>
              </w:rPr>
            </w:pPr>
            <w:r w:rsidRPr="00F87BDE">
              <w:rPr>
                <w:rFonts w:ascii="Calibri" w:hAnsi="Calibri" w:cs="Arial"/>
                <w:color w:val="000000"/>
              </w:rPr>
              <w:t>Name of Internal Verifier:</w:t>
            </w:r>
          </w:p>
        </w:tc>
        <w:tc>
          <w:tcPr>
            <w:tcW w:w="4634" w:type="dxa"/>
            <w:gridSpan w:val="3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7F8EB6BB" w14:textId="77777777" w:rsidR="00F87BDE" w:rsidRPr="00F87BDE" w:rsidRDefault="00F87BDE" w:rsidP="00F87BDE">
            <w:pPr>
              <w:spacing w:before="100" w:after="100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F87BDE" w:rsidRPr="00F87BDE" w14:paraId="7E4D5737" w14:textId="77777777" w:rsidTr="00C242A4">
        <w:trPr>
          <w:cantSplit/>
        </w:trPr>
        <w:tc>
          <w:tcPr>
            <w:tcW w:w="5891" w:type="dxa"/>
            <w:gridSpan w:val="2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5DE63D6C" w14:textId="77777777" w:rsidR="00F87BDE" w:rsidRPr="00F87BDE" w:rsidRDefault="00F87BDE" w:rsidP="00F87BDE">
            <w:pPr>
              <w:spacing w:before="100" w:after="100"/>
              <w:rPr>
                <w:rFonts w:ascii="Calibri" w:hAnsi="Calibri" w:cs="Arial"/>
                <w:color w:val="000000"/>
              </w:rPr>
            </w:pPr>
            <w:r w:rsidRPr="00F87BDE">
              <w:rPr>
                <w:rFonts w:ascii="Calibri" w:hAnsi="Calibri" w:cs="Arial"/>
                <w:color w:val="000000"/>
              </w:rPr>
              <w:t>Has Internal Verification taken place for this cohort?</w:t>
            </w:r>
          </w:p>
        </w:tc>
        <w:tc>
          <w:tcPr>
            <w:tcW w:w="4634" w:type="dxa"/>
            <w:gridSpan w:val="3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64CF4315" w14:textId="77777777" w:rsidR="00F87BDE" w:rsidRPr="00F87BDE" w:rsidRDefault="00F87BDE" w:rsidP="00F87BDE">
            <w:pPr>
              <w:spacing w:before="100" w:after="100"/>
              <w:rPr>
                <w:rFonts w:ascii="Calibri" w:hAnsi="Calibri" w:cs="Calibri"/>
                <w:bCs/>
                <w:color w:val="000000"/>
              </w:rPr>
            </w:pPr>
            <w:r w:rsidRPr="00F87BDE">
              <w:rPr>
                <w:rFonts w:ascii="Calibri" w:hAnsi="Calibri" w:cs="Calibri"/>
                <w:bCs/>
                <w:color w:val="000000"/>
              </w:rPr>
              <w:t>Yes/No</w:t>
            </w:r>
          </w:p>
        </w:tc>
      </w:tr>
      <w:tr w:rsidR="00F87BDE" w:rsidRPr="00F87BDE" w14:paraId="3F20CE0C" w14:textId="77777777" w:rsidTr="00C242A4">
        <w:trPr>
          <w:cantSplit/>
        </w:trPr>
        <w:tc>
          <w:tcPr>
            <w:tcW w:w="5891" w:type="dxa"/>
            <w:gridSpan w:val="2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7817C9F8" w14:textId="77777777" w:rsidR="00F87BDE" w:rsidRPr="00F87BDE" w:rsidRDefault="00F87BDE" w:rsidP="00F87BDE">
            <w:pPr>
              <w:spacing w:before="100" w:after="100"/>
              <w:rPr>
                <w:rFonts w:ascii="Calibri" w:hAnsi="Calibri" w:cs="Arial"/>
                <w:color w:val="000000"/>
              </w:rPr>
            </w:pPr>
            <w:r w:rsidRPr="00F87BDE">
              <w:rPr>
                <w:rFonts w:ascii="Calibri" w:hAnsi="Calibri" w:cs="Arial"/>
                <w:noProof/>
                <w:color w:val="000000"/>
                <w:lang w:eastAsia="en-US"/>
              </w:rPr>
              <w:t xml:space="preserve">Have the Internal Assessment results been uploaded to the CPCAB portal? </w:t>
            </w:r>
            <w:hyperlink r:id="rId11">
              <w:r w:rsidRPr="00F87BDE">
                <w:rPr>
                  <w:rFonts w:ascii="Calibri" w:hAnsi="Calibri" w:cs="Arial"/>
                  <w:color w:val="0000FF"/>
                  <w:u w:val="single"/>
                </w:rPr>
                <w:t>portal.cpcab.co.uk</w:t>
              </w:r>
            </w:hyperlink>
          </w:p>
        </w:tc>
        <w:tc>
          <w:tcPr>
            <w:tcW w:w="4634" w:type="dxa"/>
            <w:gridSpan w:val="3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43AC2C00" w14:textId="77777777" w:rsidR="00F87BDE" w:rsidRPr="00F87BDE" w:rsidRDefault="00F87BDE" w:rsidP="00F87BDE">
            <w:pPr>
              <w:spacing w:before="100" w:after="100"/>
              <w:rPr>
                <w:rFonts w:ascii="Calibri" w:hAnsi="Calibri" w:cs="Calibri"/>
                <w:bCs/>
                <w:color w:val="000000"/>
              </w:rPr>
            </w:pPr>
            <w:r w:rsidRPr="00F87BDE">
              <w:rPr>
                <w:rFonts w:ascii="Calibri" w:hAnsi="Calibri" w:cs="Calibri"/>
                <w:bCs/>
                <w:color w:val="000000"/>
              </w:rPr>
              <w:t>Yes/No</w:t>
            </w:r>
          </w:p>
        </w:tc>
      </w:tr>
      <w:tr w:rsidR="00F87BDE" w:rsidRPr="00F87BDE" w14:paraId="164A290E" w14:textId="77777777" w:rsidTr="00C242A4">
        <w:trPr>
          <w:cantSplit/>
        </w:trPr>
        <w:tc>
          <w:tcPr>
            <w:tcW w:w="10525" w:type="dxa"/>
            <w:gridSpan w:val="5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E7E6E6"/>
          </w:tcPr>
          <w:p w14:paraId="688D783A" w14:textId="77777777" w:rsidR="00F87BDE" w:rsidRPr="00F87BDE" w:rsidRDefault="00F87BDE" w:rsidP="00F87BDE">
            <w:pPr>
              <w:spacing w:before="100" w:after="100"/>
              <w:rPr>
                <w:rFonts w:ascii="Calibri" w:hAnsi="Calibri" w:cs="Calibri"/>
                <w:bCs/>
                <w:color w:val="000000"/>
              </w:rPr>
            </w:pPr>
            <w:r w:rsidRPr="00F87BDE">
              <w:rPr>
                <w:rFonts w:ascii="Calibri" w:hAnsi="Calibri" w:cs="Calibri"/>
                <w:bCs/>
                <w:color w:val="000000"/>
              </w:rPr>
              <w:t xml:space="preserve">Please ensure you include the following with the </w:t>
            </w:r>
            <w:r w:rsidRPr="00F87BDE">
              <w:rPr>
                <w:rFonts w:ascii="Calibri" w:hAnsi="Calibri" w:cs="Calibri"/>
                <w:bCs/>
                <w:color w:val="000000"/>
                <w:shd w:val="clear" w:color="auto" w:fill="E7E6E6"/>
              </w:rPr>
              <w:t xml:space="preserve">candidate portfolios:                                       </w:t>
            </w:r>
            <w:r w:rsidRPr="00F87BDE">
              <w:rPr>
                <w:rFonts w:ascii="Calibri" w:hAnsi="Calibri" w:cs="Calibri"/>
                <w:b/>
                <w:shd w:val="clear" w:color="auto" w:fill="E7E6E6"/>
              </w:rPr>
              <w:t>Please mark</w:t>
            </w:r>
          </w:p>
        </w:tc>
      </w:tr>
      <w:tr w:rsidR="00F87BDE" w:rsidRPr="00F87BDE" w14:paraId="7162A2C6" w14:textId="77777777" w:rsidTr="00C242A4">
        <w:trPr>
          <w:cantSplit/>
        </w:trPr>
        <w:tc>
          <w:tcPr>
            <w:tcW w:w="9242" w:type="dxa"/>
            <w:gridSpan w:val="4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3615CBB6" w14:textId="77777777" w:rsidR="00F87BDE" w:rsidRPr="00F87BDE" w:rsidRDefault="00F87BDE" w:rsidP="00F87BDE">
            <w:pPr>
              <w:spacing w:before="60" w:after="60"/>
              <w:rPr>
                <w:rFonts w:ascii="Calibri" w:hAnsi="Calibri" w:cs="Arial"/>
                <w:color w:val="000000"/>
              </w:rPr>
            </w:pPr>
            <w:r w:rsidRPr="00F87BDE">
              <w:rPr>
                <w:rFonts w:ascii="Calibri" w:hAnsi="Calibri" w:cs="Arial"/>
                <w:color w:val="000000"/>
              </w:rPr>
              <w:t xml:space="preserve">Sample of candidate Practice Reviews </w:t>
            </w:r>
            <w:r w:rsidRPr="00F87BDE">
              <w:rPr>
                <w:rFonts w:ascii="Calibri" w:hAnsi="Calibri" w:cs="Arial"/>
                <w:color w:val="000000"/>
                <w:vertAlign w:val="superscript"/>
              </w:rPr>
              <w:footnoteReference w:id="2"/>
            </w:r>
          </w:p>
        </w:tc>
        <w:tc>
          <w:tcPr>
            <w:tcW w:w="128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7D34E5D9" w14:textId="77777777" w:rsidR="00F87BDE" w:rsidRPr="00F87BDE" w:rsidRDefault="00F87BDE" w:rsidP="00F87BDE">
            <w:pPr>
              <w:keepNext/>
              <w:keepLines/>
              <w:jc w:val="center"/>
              <w:rPr>
                <w:rFonts w:ascii="Calibri" w:hAnsi="Calibri" w:cs="Calibri"/>
                <w:b/>
                <w:i/>
              </w:rPr>
            </w:pPr>
          </w:p>
        </w:tc>
      </w:tr>
      <w:tr w:rsidR="00F87BDE" w:rsidRPr="00F87BDE" w14:paraId="2DB00165" w14:textId="77777777" w:rsidTr="00C242A4">
        <w:trPr>
          <w:cantSplit/>
        </w:trPr>
        <w:tc>
          <w:tcPr>
            <w:tcW w:w="9242" w:type="dxa"/>
            <w:gridSpan w:val="4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700B8A53" w14:textId="77777777" w:rsidR="00F87BDE" w:rsidRPr="00F87BDE" w:rsidRDefault="00F87BDE" w:rsidP="00F87BDE">
            <w:pPr>
              <w:spacing w:before="60" w:after="60"/>
              <w:rPr>
                <w:rFonts w:ascii="Calibri" w:hAnsi="Calibri" w:cs="Calibri"/>
                <w:bCs/>
                <w:color w:val="000000"/>
              </w:rPr>
            </w:pPr>
            <w:r w:rsidRPr="00F87BDE">
              <w:rPr>
                <w:rFonts w:ascii="Calibri" w:hAnsi="Calibri" w:cs="Calibri"/>
                <w:noProof/>
                <w:color w:val="000000"/>
                <w:lang w:eastAsia="en-US"/>
              </w:rPr>
              <w:t>Signed candidate Practice Review cover sheets</w:t>
            </w:r>
          </w:p>
        </w:tc>
        <w:tc>
          <w:tcPr>
            <w:tcW w:w="128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05C690DC" w14:textId="77777777" w:rsidR="00F87BDE" w:rsidRPr="00F87BDE" w:rsidRDefault="00F87BDE" w:rsidP="00F87BDE">
            <w:pPr>
              <w:keepNext/>
              <w:keepLines/>
              <w:jc w:val="center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F87BDE" w:rsidRPr="00F87BDE" w14:paraId="3BEFE4D0" w14:textId="77777777" w:rsidTr="00C242A4">
        <w:trPr>
          <w:cantSplit/>
        </w:trPr>
        <w:tc>
          <w:tcPr>
            <w:tcW w:w="9242" w:type="dxa"/>
            <w:gridSpan w:val="4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54323F61" w14:textId="77777777" w:rsidR="00F87BDE" w:rsidRPr="00F87BDE" w:rsidRDefault="00F87BDE" w:rsidP="00F87BDE">
            <w:pPr>
              <w:spacing w:before="60" w:after="60"/>
              <w:rPr>
                <w:rFonts w:ascii="Calibri" w:hAnsi="Calibri" w:cs="Calibri"/>
                <w:noProof/>
                <w:color w:val="000000"/>
                <w:lang w:eastAsia="en-US"/>
              </w:rPr>
            </w:pPr>
            <w:r w:rsidRPr="00F87BDE">
              <w:rPr>
                <w:rFonts w:ascii="Calibri" w:hAnsi="Calibri" w:cs="Calibri"/>
                <w:noProof/>
                <w:color w:val="000000"/>
                <w:lang w:eastAsia="en-US"/>
              </w:rPr>
              <w:t>Independent Verification Declaration</w:t>
            </w:r>
          </w:p>
        </w:tc>
        <w:tc>
          <w:tcPr>
            <w:tcW w:w="128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26B65537" w14:textId="77777777" w:rsidR="00F87BDE" w:rsidRPr="00F87BDE" w:rsidRDefault="00F87BDE" w:rsidP="00F87BDE">
            <w:pPr>
              <w:keepNext/>
              <w:keepLines/>
              <w:jc w:val="center"/>
              <w:rPr>
                <w:rFonts w:ascii="Calibri" w:hAnsi="Calibri" w:cs="Calibri"/>
                <w:bCs/>
                <w:color w:val="000000"/>
              </w:rPr>
            </w:pPr>
          </w:p>
        </w:tc>
      </w:tr>
      <w:tr w:rsidR="00F87BDE" w:rsidRPr="00F87BDE" w14:paraId="78BF81B6" w14:textId="77777777" w:rsidTr="00C242A4">
        <w:trPr>
          <w:cantSplit/>
          <w:trHeight w:val="426"/>
        </w:trPr>
        <w:tc>
          <w:tcPr>
            <w:tcW w:w="9242" w:type="dxa"/>
            <w:gridSpan w:val="4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7D29E47D" w14:textId="77777777" w:rsidR="00F87BDE" w:rsidRPr="00F87BDE" w:rsidRDefault="00F87BDE" w:rsidP="00F87BDE">
            <w:pPr>
              <w:spacing w:before="60" w:after="60"/>
              <w:rPr>
                <w:rFonts w:ascii="Calibri" w:hAnsi="Calibri" w:cs="Calibri"/>
                <w:noProof/>
                <w:color w:val="000000"/>
                <w:lang w:eastAsia="en-US"/>
              </w:rPr>
            </w:pPr>
            <w:r w:rsidRPr="00F87BDE">
              <w:rPr>
                <w:rFonts w:ascii="Calibri" w:hAnsi="Calibri" w:cs="Calibri"/>
                <w:noProof/>
                <w:color w:val="000000"/>
                <w:lang w:eastAsia="en-US"/>
              </w:rPr>
              <w:t>All candidate evaluations of the course</w:t>
            </w:r>
          </w:p>
        </w:tc>
        <w:tc>
          <w:tcPr>
            <w:tcW w:w="128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4B2F82F3" w14:textId="77777777" w:rsidR="00F87BDE" w:rsidRPr="00F87BDE" w:rsidRDefault="00F87BDE" w:rsidP="00F87BDE">
            <w:pPr>
              <w:keepNext/>
              <w:keepLines/>
              <w:jc w:val="center"/>
              <w:rPr>
                <w:rFonts w:ascii="Calibri" w:hAnsi="Calibri" w:cs="Calibri"/>
                <w:b/>
                <w:i/>
              </w:rPr>
            </w:pPr>
          </w:p>
        </w:tc>
      </w:tr>
      <w:tr w:rsidR="00F87BDE" w:rsidRPr="00F87BDE" w14:paraId="4580EBA9" w14:textId="77777777" w:rsidTr="00C242A4">
        <w:trPr>
          <w:cantSplit/>
          <w:trHeight w:val="418"/>
        </w:trPr>
        <w:tc>
          <w:tcPr>
            <w:tcW w:w="9242" w:type="dxa"/>
            <w:gridSpan w:val="4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65E0105C" w14:textId="77777777" w:rsidR="00F87BDE" w:rsidRPr="00F87BDE" w:rsidDel="00297FF8" w:rsidRDefault="00F87BDE" w:rsidP="00F87BDE">
            <w:pPr>
              <w:keepNext/>
              <w:spacing w:before="60" w:after="60"/>
              <w:rPr>
                <w:rFonts w:ascii="Calibri" w:hAnsi="Calibri" w:cs="Arial"/>
                <w:noProof/>
                <w:color w:val="000000"/>
                <w:lang w:eastAsia="en-US"/>
              </w:rPr>
            </w:pPr>
            <w:r w:rsidRPr="00F87BDE">
              <w:rPr>
                <w:rFonts w:ascii="Calibri" w:hAnsi="Calibri" w:cs="Arial"/>
                <w:color w:val="000000"/>
              </w:rPr>
              <w:t>Internal Moderators’ report</w:t>
            </w:r>
          </w:p>
        </w:tc>
        <w:tc>
          <w:tcPr>
            <w:tcW w:w="1283" w:type="dxa"/>
            <w:tcBorders>
              <w:top w:val="single" w:sz="6" w:space="0" w:color="3B3838"/>
              <w:left w:val="single" w:sz="6" w:space="0" w:color="3B3838"/>
              <w:bottom w:val="single" w:sz="6" w:space="0" w:color="3B3838"/>
              <w:right w:val="single" w:sz="6" w:space="0" w:color="3B3838"/>
            </w:tcBorders>
            <w:shd w:val="clear" w:color="auto" w:fill="auto"/>
          </w:tcPr>
          <w:p w14:paraId="5FE09354" w14:textId="77777777" w:rsidR="00F87BDE" w:rsidRPr="00F87BDE" w:rsidRDefault="00F87BDE" w:rsidP="00F87BDE">
            <w:pPr>
              <w:keepNext/>
              <w:keepLines/>
              <w:jc w:val="center"/>
              <w:rPr>
                <w:rFonts w:ascii="Calibri" w:hAnsi="Calibri" w:cs="Calibri"/>
                <w:b/>
                <w:i/>
              </w:rPr>
            </w:pPr>
          </w:p>
        </w:tc>
      </w:tr>
    </w:tbl>
    <w:p w14:paraId="7DDD8CAE" w14:textId="77777777" w:rsidR="00F87BDE" w:rsidRPr="00F87BDE" w:rsidRDefault="00F87BDE" w:rsidP="00F87BDE">
      <w:pPr>
        <w:tabs>
          <w:tab w:val="left" w:pos="10206"/>
        </w:tabs>
        <w:spacing w:before="120" w:after="120"/>
        <w:rPr>
          <w:rFonts w:ascii="Calibri" w:hAnsi="Calibri" w:cs="Calibri"/>
          <w:bCs/>
        </w:rPr>
      </w:pPr>
      <w:r w:rsidRPr="00F87BDE">
        <w:rPr>
          <w:rFonts w:ascii="Calibri" w:hAnsi="Calibri" w:cs="Calibri"/>
          <w:bCs/>
        </w:rPr>
        <w:t xml:space="preserve">Signed (on behalf of the centre):                                                            Position:                                                                                              </w:t>
      </w:r>
    </w:p>
    <w:p w14:paraId="376AEAB2" w14:textId="77777777" w:rsidR="00F87BDE" w:rsidRPr="00F87BDE" w:rsidRDefault="00F87BDE" w:rsidP="00F87BDE">
      <w:pPr>
        <w:rPr>
          <w:rFonts w:ascii="Calibri" w:hAnsi="Calibri" w:cs="Calibri"/>
        </w:rPr>
      </w:pPr>
      <w:r w:rsidRPr="00F87BDE">
        <w:rPr>
          <w:rFonts w:ascii="Calibri" w:hAnsi="Calibri" w:cs="Calibri"/>
        </w:rPr>
        <w:t>Name (please print):                                                                                  Date:</w:t>
      </w:r>
    </w:p>
    <w:p w14:paraId="0ED1939D" w14:textId="77777777" w:rsidR="00FE51EB" w:rsidRPr="00FE51EB" w:rsidRDefault="00FE51EB" w:rsidP="00FE51EB">
      <w:pPr>
        <w:rPr>
          <w:rFonts w:asciiTheme="minorHAnsi" w:hAnsiTheme="minorHAnsi" w:cstheme="minorHAnsi"/>
        </w:rPr>
      </w:pPr>
    </w:p>
    <w:sectPr w:rsidR="00FE51EB" w:rsidRPr="00FE51EB" w:rsidSect="00F36BC5">
      <w:headerReference w:type="even" r:id="rId12"/>
      <w:footerReference w:type="even" r:id="rId13"/>
      <w:footerReference w:type="default" r:id="rId14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7BFB3E" w14:textId="77777777" w:rsidR="00CB6B3F" w:rsidRDefault="00CB6B3F">
      <w:r>
        <w:separator/>
      </w:r>
    </w:p>
    <w:p w14:paraId="706244F9" w14:textId="77777777" w:rsidR="00CB6B3F" w:rsidRDefault="00CB6B3F"/>
    <w:p w14:paraId="04FD014B" w14:textId="77777777" w:rsidR="00CB6B3F" w:rsidRDefault="00CB6B3F"/>
  </w:endnote>
  <w:endnote w:type="continuationSeparator" w:id="0">
    <w:p w14:paraId="71AA1D39" w14:textId="77777777" w:rsidR="00CB6B3F" w:rsidRDefault="00CB6B3F">
      <w:r>
        <w:continuationSeparator/>
      </w:r>
    </w:p>
    <w:p w14:paraId="263015B6" w14:textId="77777777" w:rsidR="00CB6B3F" w:rsidRDefault="00CB6B3F"/>
    <w:p w14:paraId="1DBDA04A" w14:textId="77777777" w:rsidR="00CB6B3F" w:rsidRDefault="00CB6B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Regular r:id="rId1" w:fontKey="{AA1D51E3-A11E-485E-8A49-78A964AFD24F}"/>
    <w:embedBold r:id="rId2" w:fontKey="{EE8C7CE4-0D18-4144-B188-DD6D739CF98C}"/>
  </w:font>
  <w:font w:name="Georgia">
    <w:panose1 w:val="02040502050405020303"/>
    <w:charset w:val="00"/>
    <w:family w:val="auto"/>
    <w:pitch w:val="default"/>
    <w:embedRegular r:id="rId3" w:fontKey="{A6A0E79C-E4D4-419E-A2BE-1C9E430948A3}"/>
    <w:embedBold r:id="rId4" w:fontKey="{A28DF9E5-169F-4D33-AAAB-596A1BE65115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C414504D-0E49-433B-B731-42507D094D7F}"/>
    <w:embedBold r:id="rId6" w:fontKey="{606F80B0-404B-4B41-8784-F80825302B74}"/>
    <w:embedBoldItalic r:id="rId7" w:fontKey="{B0E3A1CE-0356-4006-A48D-305AE5263F34}"/>
  </w:font>
  <w:font w:name="Arial">
    <w:panose1 w:val="020B0604020202020204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6A1C8DF9-23D2-40DA-9096-6C05301162D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78C5AA0-CACF-4E0C-A2A0-2DC63F2A8F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4C0392D5-C646-4635-AD62-FEFAA26EC260}"/>
    <w:embedBold r:id="rId11" w:fontKey="{A17151AF-56B2-499B-B3E0-747E1C1D5E57}"/>
    <w:embedBoldItalic r:id="rId12" w:fontKey="{B4429B99-6ABB-4C09-AE7F-571719A5A1AA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E1E39D36-F1FC-49E2-A7D4-0E67685224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512510B1" w14:textId="77777777" w:rsidTr="00E6148A">
      <w:tc>
        <w:tcPr>
          <w:tcW w:w="720" w:type="dxa"/>
          <w:shd w:val="clear" w:color="auto" w:fill="auto"/>
          <w:vAlign w:val="center"/>
        </w:tcPr>
        <w:p w14:paraId="34932C0A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0D0D4537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15FE3B9B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4AE43669" w14:textId="792ECF4F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1ADDD365" wp14:editId="4B039598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30083B54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4AF8BE" w14:textId="77777777" w:rsidR="00CB6B3F" w:rsidRDefault="00CB6B3F" w:rsidP="009052EC">
      <w:pPr>
        <w:pBdr>
          <w:bottom w:val="single" w:sz="6" w:space="1" w:color="auto"/>
        </w:pBdr>
      </w:pPr>
    </w:p>
    <w:p w14:paraId="0F354181" w14:textId="77777777" w:rsidR="00CB6B3F" w:rsidRPr="009052EC" w:rsidRDefault="00CB6B3F" w:rsidP="009052EC"/>
  </w:footnote>
  <w:footnote w:type="continuationSeparator" w:id="0">
    <w:p w14:paraId="7AB949BE" w14:textId="77777777" w:rsidR="00CB6B3F" w:rsidRDefault="00CB6B3F">
      <w:r>
        <w:continuationSeparator/>
      </w:r>
    </w:p>
    <w:p w14:paraId="314F09FE" w14:textId="77777777" w:rsidR="00CB6B3F" w:rsidRDefault="00CB6B3F"/>
    <w:p w14:paraId="403F1470" w14:textId="77777777" w:rsidR="00CB6B3F" w:rsidRDefault="00CB6B3F"/>
  </w:footnote>
  <w:footnote w:type="continuationNotice" w:id="1">
    <w:p w14:paraId="4AF0B291" w14:textId="77777777" w:rsidR="00CB6B3F" w:rsidRDefault="00CB6B3F"/>
    <w:p w14:paraId="0EFF46FC" w14:textId="77777777" w:rsidR="00CB6B3F" w:rsidRDefault="00CB6B3F"/>
    <w:p w14:paraId="7252F102" w14:textId="77777777" w:rsidR="00CB6B3F" w:rsidRDefault="00CB6B3F"/>
  </w:footnote>
  <w:footnote w:id="2">
    <w:p w14:paraId="35182BD8" w14:textId="77777777" w:rsidR="00F87BDE" w:rsidRPr="00CF356C" w:rsidRDefault="00F87BDE" w:rsidP="00F87BDE">
      <w:pPr>
        <w:pStyle w:val="FootnoteText"/>
        <w:ind w:left="142" w:hanging="142"/>
        <w:rPr>
          <w:rFonts w:ascii="Calibri" w:hAnsi="Calibri" w:cs="Arial"/>
          <w:color w:val="3B3838"/>
          <w:sz w:val="18"/>
          <w:szCs w:val="18"/>
        </w:rPr>
      </w:pPr>
      <w:r w:rsidRPr="00CF356C">
        <w:rPr>
          <w:rStyle w:val="FootnoteReference"/>
          <w:rFonts w:ascii="Calibri" w:hAnsi="Calibri" w:cs="Arial"/>
          <w:sz w:val="18"/>
          <w:szCs w:val="18"/>
        </w:rPr>
        <w:footnoteRef/>
      </w:r>
      <w:r w:rsidRPr="00CF356C">
        <w:rPr>
          <w:rFonts w:ascii="Calibri" w:hAnsi="Calibri" w:cs="Arial"/>
          <w:sz w:val="18"/>
          <w:szCs w:val="18"/>
        </w:rPr>
        <w:t xml:space="preserve"> </w:t>
      </w:r>
      <w:r w:rsidRPr="00CF356C">
        <w:rPr>
          <w:rFonts w:ascii="Calibri" w:hAnsi="Calibri" w:cs="Arial"/>
          <w:color w:val="3B3838"/>
          <w:sz w:val="18"/>
          <w:szCs w:val="18"/>
        </w:rPr>
        <w:t xml:space="preserve">The sample should consist of 30% or four </w:t>
      </w:r>
      <w:r>
        <w:rPr>
          <w:rFonts w:ascii="Calibri" w:hAnsi="Calibri" w:cs="Arial"/>
          <w:color w:val="3B3838"/>
          <w:sz w:val="18"/>
          <w:szCs w:val="18"/>
        </w:rPr>
        <w:t>practice reviews,</w:t>
      </w:r>
      <w:r w:rsidRPr="00CF356C">
        <w:rPr>
          <w:rFonts w:ascii="Calibri" w:hAnsi="Calibri" w:cs="Arial"/>
          <w:color w:val="3B3838"/>
          <w:sz w:val="18"/>
          <w:szCs w:val="18"/>
        </w:rPr>
        <w:t xml:space="preserve"> whichever is the greater number. If a group falls below the minimum number of 6 candidates, then </w:t>
      </w:r>
      <w:r w:rsidRPr="00CF356C">
        <w:rPr>
          <w:rFonts w:ascii="Calibri" w:hAnsi="Calibri" w:cs="Arial"/>
          <w:color w:val="3B3838"/>
          <w:sz w:val="18"/>
          <w:szCs w:val="18"/>
          <w:u w:val="single"/>
        </w:rPr>
        <w:t>all</w:t>
      </w:r>
      <w:r w:rsidRPr="00CF356C">
        <w:rPr>
          <w:rFonts w:ascii="Calibri" w:hAnsi="Calibri" w:cs="Arial"/>
          <w:color w:val="3B3838"/>
          <w:sz w:val="18"/>
          <w:szCs w:val="18"/>
        </w:rPr>
        <w:t xml:space="preserve"> portfolios will need to be emailed to CPCAB for Independent Verification - Please supply a range of abilities.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BB037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4"/>
  </w:num>
  <w:num w:numId="4">
    <w:abstractNumId w:val="19"/>
  </w:num>
  <w:num w:numId="5">
    <w:abstractNumId w:val="10"/>
  </w:num>
  <w:num w:numId="6">
    <w:abstractNumId w:val="16"/>
  </w:num>
  <w:num w:numId="7">
    <w:abstractNumId w:val="7"/>
  </w:num>
  <w:num w:numId="8">
    <w:abstractNumId w:val="18"/>
  </w:num>
  <w:num w:numId="9">
    <w:abstractNumId w:val="15"/>
  </w:num>
  <w:num w:numId="10">
    <w:abstractNumId w:val="0"/>
  </w:num>
  <w:num w:numId="11">
    <w:abstractNumId w:val="9"/>
  </w:num>
  <w:num w:numId="12">
    <w:abstractNumId w:val="17"/>
  </w:num>
  <w:num w:numId="13">
    <w:abstractNumId w:val="12"/>
  </w:num>
  <w:num w:numId="14">
    <w:abstractNumId w:val="8"/>
  </w:num>
  <w:num w:numId="15">
    <w:abstractNumId w:val="11"/>
  </w:num>
  <w:num w:numId="16">
    <w:abstractNumId w:val="6"/>
  </w:num>
  <w:num w:numId="17">
    <w:abstractNumId w:val="2"/>
  </w:num>
  <w:num w:numId="18">
    <w:abstractNumId w:val="3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215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E7FAF"/>
    <w:rsid w:val="000F0291"/>
    <w:rsid w:val="000F3215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6E65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24E4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04B32"/>
    <w:rsid w:val="0032093E"/>
    <w:rsid w:val="00320A4C"/>
    <w:rsid w:val="00324AC0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A64B6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15AA3"/>
    <w:rsid w:val="00617A39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4321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2ACB"/>
    <w:rsid w:val="008833C8"/>
    <w:rsid w:val="00886349"/>
    <w:rsid w:val="00890690"/>
    <w:rsid w:val="00895E8A"/>
    <w:rsid w:val="008A583D"/>
    <w:rsid w:val="008B3982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14C8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24E5"/>
    <w:rsid w:val="00A7574F"/>
    <w:rsid w:val="00A80ED1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4F3"/>
    <w:rsid w:val="00BC1F27"/>
    <w:rsid w:val="00BC2756"/>
    <w:rsid w:val="00BC48A2"/>
    <w:rsid w:val="00BD27FE"/>
    <w:rsid w:val="00BE1CA2"/>
    <w:rsid w:val="00BF1495"/>
    <w:rsid w:val="00BF2245"/>
    <w:rsid w:val="00BF4B9A"/>
    <w:rsid w:val="00BF6F13"/>
    <w:rsid w:val="00C06177"/>
    <w:rsid w:val="00C0734C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B6B3F"/>
    <w:rsid w:val="00CC43E8"/>
    <w:rsid w:val="00CD0A02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04C9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32F4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1A04"/>
    <w:rsid w:val="00EE70B3"/>
    <w:rsid w:val="00EF381F"/>
    <w:rsid w:val="00EF5625"/>
    <w:rsid w:val="00F24E23"/>
    <w:rsid w:val="00F26380"/>
    <w:rsid w:val="00F26F95"/>
    <w:rsid w:val="00F36BC5"/>
    <w:rsid w:val="00F41A2C"/>
    <w:rsid w:val="00F434ED"/>
    <w:rsid w:val="00F53D01"/>
    <w:rsid w:val="00F622E0"/>
    <w:rsid w:val="00F64489"/>
    <w:rsid w:val="00F702EE"/>
    <w:rsid w:val="00F757C3"/>
    <w:rsid w:val="00F83567"/>
    <w:rsid w:val="00F87BDE"/>
    <w:rsid w:val="00FB6FE6"/>
    <w:rsid w:val="00FC0CD7"/>
    <w:rsid w:val="00FD0099"/>
    <w:rsid w:val="00FD3E78"/>
    <w:rsid w:val="00FE00E9"/>
    <w:rsid w:val="00FE3CE6"/>
    <w:rsid w:val="00FE51EB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2DB7BB"/>
  <w15:chartTrackingRefBased/>
  <w15:docId w15:val="{AA26190B-120F-4BD1-9969-13C58BF5C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link w:val="FootnoteTextChar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uiPriority w:val="99"/>
    <w:rsid w:val="00F87BDE"/>
    <w:rPr>
      <w:sz w:val="16"/>
      <w:szCs w:val="16"/>
    </w:rPr>
  </w:style>
  <w:style w:type="paragraph" w:styleId="CommentText">
    <w:name w:val="annotation text"/>
    <w:basedOn w:val="Normal"/>
    <w:link w:val="CommentTextChar"/>
    <w:rsid w:val="00F87BD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87BDE"/>
    <w:rPr>
      <w:rFonts w:ascii="Goudy Old Style" w:hAnsi="Goudy Old Style"/>
    </w:rPr>
  </w:style>
  <w:style w:type="character" w:customStyle="1" w:styleId="FootnoteTextChar">
    <w:name w:val="Footnote Text Char"/>
    <w:link w:val="FootnoteText"/>
    <w:rsid w:val="00F87BDE"/>
    <w:rPr>
      <w:rFonts w:ascii="Goudy Old Style" w:hAnsi="Goudy Old 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portal.cpcab.co.u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verification@cpcab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71A6F9-16F4-47FD-85AC-FFCE9B89EC03}">
  <ds:schemaRefs>
    <ds:schemaRef ds:uri="3c28e9e1-6014-479a-b58f-4b5f5f924ae6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ded0e4a2-99d0-4665-b661-f42e33e3270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CDBBC6B-5620-4E59-81CD-8129B580F3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0</TotalTime>
  <Pages>1</Pages>
  <Words>174</Words>
  <Characters>1465</Characters>
  <Application>Microsoft Office Word</Application>
  <DocSecurity>0</DocSecurity>
  <Lines>58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schedule (LCS-L3)</vt:lpstr>
    </vt:vector>
  </TitlesOfParts>
  <Company>CPCAB</Company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CSK-L2 Candidate Group Work Self-review</dc:title>
  <dc:subject/>
  <dc:creator>Windows User</dc:creator>
  <cp:keywords/>
  <dc:description/>
  <cp:lastModifiedBy>Jackie Rice</cp:lastModifiedBy>
  <cp:revision>3</cp:revision>
  <cp:lastPrinted>2024-09-30T15:46:00Z</cp:lastPrinted>
  <dcterms:created xsi:type="dcterms:W3CDTF">2024-09-30T15:46:00Z</dcterms:created>
  <dcterms:modified xsi:type="dcterms:W3CDTF">2024-09-30T15:46:00Z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